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90"/>
        <w:gridCol w:w="144"/>
        <w:gridCol w:w="3456"/>
      </w:tblGrid>
      <w:tr w:rsidR="0067631B" w:rsidTr="00B815BA">
        <w:trPr>
          <w:trHeight w:hRule="exact" w:val="14400"/>
          <w:jc w:val="center"/>
        </w:trPr>
        <w:tc>
          <w:tcPr>
            <w:tcW w:w="729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90"/>
            </w:tblGrid>
            <w:tr w:rsidR="0067631B" w:rsidTr="007758D9">
              <w:trPr>
                <w:cantSplit/>
                <w:trHeight w:hRule="exact" w:val="2520"/>
              </w:trPr>
              <w:tc>
                <w:tcPr>
                  <w:tcW w:w="7200" w:type="dxa"/>
                </w:tcPr>
                <w:p w:rsidR="0067631B" w:rsidRDefault="0067631B"/>
              </w:tc>
            </w:tr>
            <w:tr w:rsidR="0067631B" w:rsidTr="00953672">
              <w:trPr>
                <w:trHeight w:hRule="exact" w:val="6660"/>
              </w:trPr>
              <w:tc>
                <w:tcPr>
                  <w:tcW w:w="7200" w:type="dxa"/>
                </w:tcPr>
                <w:p w:rsidR="00B815BA" w:rsidRPr="007758D9" w:rsidRDefault="007758D9" w:rsidP="00953672">
                  <w:pPr>
                    <w:pStyle w:val="Title"/>
                    <w:spacing w:line="240" w:lineRule="auto"/>
                    <w:rPr>
                      <w:rFonts w:asciiTheme="minorHAnsi" w:hAnsiTheme="minorHAnsi"/>
                      <w:sz w:val="64"/>
                      <w:szCs w:val="64"/>
                    </w:rPr>
                  </w:pPr>
                  <w:r w:rsidRPr="007758D9">
                    <w:rPr>
                      <w:rFonts w:asciiTheme="minorHAnsi" w:hAnsiTheme="minorHAnsi"/>
                      <w:sz w:val="64"/>
                      <w:szCs w:val="64"/>
                    </w:rPr>
                    <w:t>Introductory Yoga</w:t>
                  </w:r>
                  <w:r w:rsidR="00B815BA" w:rsidRPr="007758D9">
                    <w:rPr>
                      <w:rFonts w:asciiTheme="minorHAnsi" w:hAnsiTheme="minorHAnsi"/>
                      <w:sz w:val="64"/>
                      <w:szCs w:val="64"/>
                    </w:rPr>
                    <w:t xml:space="preserve"> </w:t>
                  </w:r>
                </w:p>
                <w:p w:rsidR="00B815BA" w:rsidRPr="007758D9" w:rsidRDefault="00B815BA" w:rsidP="00953672">
                  <w:pPr>
                    <w:pStyle w:val="Title"/>
                    <w:spacing w:line="240" w:lineRule="auto"/>
                    <w:rPr>
                      <w:rFonts w:asciiTheme="minorHAnsi" w:hAnsiTheme="minorHAnsi"/>
                      <w:sz w:val="64"/>
                      <w:szCs w:val="64"/>
                    </w:rPr>
                  </w:pPr>
                </w:p>
                <w:p w:rsidR="007758D9" w:rsidRPr="007758D9" w:rsidRDefault="007758D9" w:rsidP="00953672">
                  <w:pPr>
                    <w:pStyle w:val="Title"/>
                    <w:spacing w:line="240" w:lineRule="auto"/>
                    <w:rPr>
                      <w:rFonts w:asciiTheme="minorHAnsi" w:hAnsiTheme="minorHAnsi"/>
                      <w:sz w:val="64"/>
                      <w:szCs w:val="64"/>
                    </w:rPr>
                  </w:pPr>
                  <w:r w:rsidRPr="007758D9">
                    <w:rPr>
                      <w:rFonts w:asciiTheme="minorHAnsi" w:hAnsiTheme="minorHAnsi"/>
                      <w:sz w:val="64"/>
                      <w:szCs w:val="64"/>
                    </w:rPr>
                    <w:t>strengthen stretch</w:t>
                  </w:r>
                </w:p>
                <w:p w:rsidR="0067631B" w:rsidRPr="007758D9" w:rsidRDefault="007758D9" w:rsidP="00953672">
                  <w:pPr>
                    <w:pStyle w:val="Title"/>
                    <w:spacing w:line="240" w:lineRule="auto"/>
                    <w:rPr>
                      <w:rFonts w:asciiTheme="minorHAnsi" w:hAnsiTheme="minorHAnsi"/>
                      <w:sz w:val="64"/>
                      <w:szCs w:val="64"/>
                    </w:rPr>
                  </w:pPr>
                  <w:r w:rsidRPr="007758D9">
                    <w:rPr>
                      <w:rFonts w:asciiTheme="minorHAnsi" w:hAnsiTheme="minorHAnsi"/>
                      <w:sz w:val="64"/>
                      <w:szCs w:val="64"/>
                    </w:rPr>
                    <w:t>relax</w:t>
                  </w:r>
                </w:p>
                <w:p w:rsidR="00B815BA" w:rsidRPr="00B815BA" w:rsidRDefault="00B815BA" w:rsidP="00B815BA"/>
                <w:p w:rsidR="0067631B" w:rsidRDefault="0067631B" w:rsidP="00B815BA">
                  <w:pPr>
                    <w:pStyle w:val="Heading1"/>
                  </w:pPr>
                </w:p>
              </w:tc>
            </w:tr>
            <w:tr w:rsidR="0067631B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67631B" w:rsidRDefault="0067631B"/>
                <w:p w:rsidR="00B4524A" w:rsidRDefault="00B4524A"/>
                <w:p w:rsidR="00B4524A" w:rsidRDefault="00B4524A"/>
                <w:p w:rsidR="00E353A4" w:rsidRDefault="00E353A4"/>
                <w:p w:rsidR="00E353A4" w:rsidRDefault="00E353A4"/>
                <w:p w:rsidR="00E353A4" w:rsidRDefault="00E353A4">
                  <w:bookmarkStart w:id="0" w:name="_GoBack"/>
                  <w:bookmarkEnd w:id="0"/>
                </w:p>
                <w:p w:rsidR="00B4524A" w:rsidRDefault="00B4524A"/>
                <w:p w:rsidR="00B4524A" w:rsidRDefault="00B4524A"/>
                <w:p w:rsidR="00B4524A" w:rsidRDefault="00B4524A"/>
                <w:p w:rsidR="00B4524A" w:rsidRDefault="00B4524A"/>
                <w:p w:rsidR="00B4524A" w:rsidRDefault="00B4524A"/>
                <w:p w:rsidR="00B4524A" w:rsidRDefault="00B4524A"/>
                <w:p w:rsidR="00B4524A" w:rsidRDefault="00B4524A"/>
                <w:p w:rsidR="00B4524A" w:rsidRDefault="00B4524A"/>
              </w:tc>
            </w:tr>
          </w:tbl>
          <w:p w:rsidR="0067631B" w:rsidRDefault="00E353A4"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2088979</wp:posOffset>
                      </wp:positionH>
                      <wp:positionV relativeFrom="paragraph">
                        <wp:posOffset>79887</wp:posOffset>
                      </wp:positionV>
                      <wp:extent cx="1971675" cy="1404620"/>
                      <wp:effectExtent l="0" t="0" r="9525" b="63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16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4524A" w:rsidRPr="00E353A4" w:rsidRDefault="00B4524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353A4">
                                    <w:rPr>
                                      <w:sz w:val="20"/>
                                      <w:szCs w:val="20"/>
                                    </w:rPr>
                                    <w:t xml:space="preserve">Taught by instructors from </w:t>
                                  </w:r>
                                </w:p>
                                <w:p w:rsidR="00B4524A" w:rsidRDefault="0061338E"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>
                                        <wp:extent cx="1323975" cy="839338"/>
                                        <wp:effectExtent l="0" t="0" r="0" b="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Moscow Yoga small (002).tif"/>
                                                <pic:cNvPicPr/>
                                              </pic:nvPicPr>
                                              <pic:blipFill rotWithShape="1">
                                                <a:blip r:embed="rId5"/>
                                                <a:srcRect b="2240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24356" cy="8395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61338E" w:rsidRPr="00E353A4" w:rsidRDefault="0061338E" w:rsidP="000D0E73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353A4">
                                    <w:rPr>
                                      <w:sz w:val="20"/>
                                      <w:szCs w:val="20"/>
                                    </w:rPr>
                                    <w:t>Moscowyogacenter.</w:t>
                                  </w:r>
                                  <w:r w:rsidR="000D0E73" w:rsidRPr="00E353A4">
                                    <w:rPr>
                                      <w:sz w:val="20"/>
                                      <w:szCs w:val="20"/>
                                    </w:rPr>
                                    <w:t>com</w:t>
                                  </w:r>
                                </w:p>
                                <w:p w:rsidR="00B4524A" w:rsidRPr="00E353A4" w:rsidRDefault="000D0E73" w:rsidP="000D0E73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353A4">
                                    <w:rPr>
                                      <w:sz w:val="20"/>
                                      <w:szCs w:val="20"/>
                                    </w:rPr>
                                    <w:t>208-883-8315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64.5pt;margin-top:6.3pt;width:155.25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" stroked="f">
                      <v:textbox style="mso-fit-shape-to-text:t">
                        <w:txbxContent>
                          <w:p w:rsidR="00B4524A" w:rsidRPr="00E353A4" w:rsidRDefault="00B452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353A4">
                              <w:rPr>
                                <w:sz w:val="20"/>
                                <w:szCs w:val="20"/>
                              </w:rPr>
                              <w:t xml:space="preserve">Taught by instructors from </w:t>
                            </w:r>
                          </w:p>
                          <w:p w:rsidR="00B4524A" w:rsidRDefault="0061338E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323975" cy="839338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Moscow Yoga small (002).tif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b="224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4356" cy="839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338E" w:rsidRPr="00E353A4" w:rsidRDefault="0061338E" w:rsidP="000D0E73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E353A4">
                              <w:rPr>
                                <w:sz w:val="20"/>
                                <w:szCs w:val="20"/>
                              </w:rPr>
                              <w:t>Moscowyogacenter.</w:t>
                            </w:r>
                            <w:r w:rsidR="000D0E73" w:rsidRPr="00E353A4">
                              <w:rPr>
                                <w:sz w:val="20"/>
                                <w:szCs w:val="20"/>
                              </w:rPr>
                              <w:t>com</w:t>
                            </w:r>
                          </w:p>
                          <w:p w:rsidR="00B4524A" w:rsidRPr="00E353A4" w:rsidRDefault="000D0E73" w:rsidP="000D0E73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E353A4">
                              <w:rPr>
                                <w:sz w:val="20"/>
                                <w:szCs w:val="20"/>
                              </w:rPr>
                              <w:t>208-883-8315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758D9">
              <w:rPr>
                <w:noProof/>
                <w:lang w:eastAsia="en-US"/>
              </w:rPr>
              <w:drawing>
                <wp:inline distT="0" distB="0" distL="0" distR="0" wp14:anchorId="63F135A8" wp14:editId="37A45A74">
                  <wp:extent cx="1524000" cy="914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RCArtBas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:rsidR="0067631B" w:rsidRDefault="0067631B"/>
        </w:tc>
        <w:tc>
          <w:tcPr>
            <w:tcW w:w="3456" w:type="dxa"/>
          </w:tcPr>
          <w:tbl>
            <w:tblPr>
              <w:tblW w:w="5000" w:type="pct"/>
              <w:shd w:val="clear" w:color="auto" w:fill="24A5CD" w:themeFill="accent6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67631B" w:rsidTr="007758D9">
              <w:trPr>
                <w:trHeight w:hRule="exact" w:val="10800"/>
              </w:trPr>
              <w:tc>
                <w:tcPr>
                  <w:tcW w:w="3446" w:type="dxa"/>
                  <w:shd w:val="clear" w:color="auto" w:fill="24A5CD" w:themeFill="accent6"/>
                  <w:vAlign w:val="center"/>
                </w:tcPr>
                <w:p w:rsidR="005A1730" w:rsidRDefault="005A1730">
                  <w:pPr>
                    <w:pStyle w:val="Heading2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Beginning May 2, 2017</w:t>
                  </w:r>
                </w:p>
                <w:p w:rsidR="005A1730" w:rsidRDefault="005A1730">
                  <w:pPr>
                    <w:pStyle w:val="Heading2"/>
                    <w:rPr>
                      <w:rFonts w:asciiTheme="minorHAnsi" w:hAnsiTheme="minorHAnsi"/>
                    </w:rPr>
                  </w:pPr>
                </w:p>
                <w:p w:rsidR="007758D9" w:rsidRPr="007758D9" w:rsidRDefault="007758D9">
                  <w:pPr>
                    <w:pStyle w:val="Heading2"/>
                    <w:rPr>
                      <w:rFonts w:asciiTheme="minorHAnsi" w:hAnsiTheme="minorHAnsi"/>
                    </w:rPr>
                  </w:pPr>
                  <w:r w:rsidRPr="007758D9">
                    <w:rPr>
                      <w:rFonts w:asciiTheme="minorHAnsi" w:hAnsiTheme="minorHAnsi"/>
                    </w:rPr>
                    <w:t>Tuesdays</w:t>
                  </w:r>
                </w:p>
                <w:p w:rsidR="0067631B" w:rsidRDefault="007758D9">
                  <w:pPr>
                    <w:pStyle w:val="Heading2"/>
                    <w:rPr>
                      <w:rFonts w:asciiTheme="minorHAnsi" w:hAnsiTheme="minorHAnsi"/>
                    </w:rPr>
                  </w:pPr>
                  <w:r w:rsidRPr="007758D9">
                    <w:rPr>
                      <w:rFonts w:asciiTheme="minorHAnsi" w:hAnsiTheme="minorHAnsi"/>
                    </w:rPr>
                    <w:t>12:30-1:30 at LRC</w:t>
                  </w:r>
                </w:p>
                <w:p w:rsidR="00D75E20" w:rsidRPr="00D75E20" w:rsidRDefault="00D75E20" w:rsidP="00D75E20">
                  <w:pPr>
                    <w:pStyle w:val="Line"/>
                  </w:pPr>
                  <w:r>
                    <w:t>Beginning May 2, 2017</w:t>
                  </w:r>
                </w:p>
                <w:p w:rsidR="007758D9" w:rsidRPr="007758D9" w:rsidRDefault="009816EA" w:rsidP="00D75E20">
                  <w:pPr>
                    <w:pStyle w:val="Heading2"/>
                  </w:pPr>
                  <w:r w:rsidRPr="007758D9">
                    <w:rPr>
                      <w:rFonts w:asciiTheme="minorHAnsi" w:hAnsiTheme="minorHAnsi"/>
                    </w:rPr>
                    <w:t>FREE</w:t>
                  </w:r>
                  <w:r w:rsidR="007758D9" w:rsidRPr="007758D9">
                    <w:rPr>
                      <w:rFonts w:asciiTheme="minorHAnsi" w:hAnsiTheme="minorHAnsi"/>
                    </w:rPr>
                    <w:t xml:space="preserve"> </w:t>
                  </w:r>
                </w:p>
                <w:p w:rsidR="009816EA" w:rsidRDefault="007758D9" w:rsidP="00B03519">
                  <w:pPr>
                    <w:pStyle w:val="Heading2"/>
                    <w:rPr>
                      <w:rFonts w:asciiTheme="minorHAnsi" w:hAnsiTheme="minorHAnsi"/>
                    </w:rPr>
                  </w:pPr>
                  <w:r w:rsidRPr="007758D9">
                    <w:rPr>
                      <w:rFonts w:asciiTheme="minorHAnsi" w:hAnsiTheme="minorHAnsi"/>
                    </w:rPr>
                    <w:t>OPEN TO ALL</w:t>
                  </w:r>
                </w:p>
                <w:p w:rsidR="007758D9" w:rsidRPr="007758D9" w:rsidRDefault="007758D9" w:rsidP="007758D9">
                  <w:pPr>
                    <w:pStyle w:val="Line"/>
                  </w:pPr>
                </w:p>
                <w:p w:rsidR="007758D9" w:rsidRDefault="007758D9" w:rsidP="00B03519">
                  <w:pPr>
                    <w:pStyle w:val="Heading2"/>
                    <w:rPr>
                      <w:rFonts w:asciiTheme="minorHAnsi" w:hAnsiTheme="minorHAnsi"/>
                    </w:rPr>
                  </w:pPr>
                  <w:r w:rsidRPr="007758D9">
                    <w:rPr>
                      <w:rFonts w:asciiTheme="minorHAnsi" w:hAnsiTheme="minorHAnsi"/>
                    </w:rPr>
                    <w:t xml:space="preserve">No experience necessary </w:t>
                  </w:r>
                </w:p>
                <w:p w:rsidR="007758D9" w:rsidRPr="007758D9" w:rsidRDefault="007758D9" w:rsidP="007758D9">
                  <w:pPr>
                    <w:pStyle w:val="Line"/>
                  </w:pPr>
                </w:p>
                <w:p w:rsidR="0067631B" w:rsidRDefault="007758D9" w:rsidP="007758D9">
                  <w:pPr>
                    <w:pStyle w:val="Heading2"/>
                  </w:pPr>
                  <w:r w:rsidRPr="007758D9">
                    <w:rPr>
                      <w:rFonts w:asciiTheme="minorHAnsi" w:hAnsiTheme="minorHAnsi"/>
                    </w:rPr>
                    <w:t>Wear comfort</w:t>
                  </w:r>
                  <w:r>
                    <w:rPr>
                      <w:rFonts w:asciiTheme="minorHAnsi" w:hAnsiTheme="minorHAnsi"/>
                    </w:rPr>
                    <w:t>a</w:t>
                  </w:r>
                  <w:r w:rsidRPr="007758D9">
                    <w:rPr>
                      <w:rFonts w:asciiTheme="minorHAnsi" w:hAnsiTheme="minorHAnsi"/>
                    </w:rPr>
                    <w:t>ble clothing</w:t>
                  </w:r>
                </w:p>
              </w:tc>
            </w:tr>
            <w:tr w:rsidR="0067631B" w:rsidTr="007758D9">
              <w:trPr>
                <w:trHeight w:hRule="exact" w:val="144"/>
              </w:trPr>
              <w:tc>
                <w:tcPr>
                  <w:tcW w:w="3446" w:type="dxa"/>
                  <w:shd w:val="clear" w:color="auto" w:fill="24A5CD" w:themeFill="accent6"/>
                </w:tcPr>
                <w:p w:rsidR="0067631B" w:rsidRDefault="0067631B"/>
              </w:tc>
            </w:tr>
            <w:tr w:rsidR="0067631B" w:rsidTr="007758D9">
              <w:trPr>
                <w:trHeight w:hRule="exact" w:val="3456"/>
              </w:trPr>
              <w:tc>
                <w:tcPr>
                  <w:tcW w:w="3446" w:type="dxa"/>
                  <w:shd w:val="clear" w:color="auto" w:fill="24A5CD" w:themeFill="accent6"/>
                  <w:vAlign w:val="center"/>
                </w:tcPr>
                <w:p w:rsidR="0067631B" w:rsidRPr="003A76D7" w:rsidRDefault="00C34432">
                  <w:pPr>
                    <w:pStyle w:val="Heading3"/>
                    <w:rPr>
                      <w:rFonts w:asciiTheme="minorHAnsi" w:hAnsiTheme="minorHAnsi"/>
                      <w:b/>
                    </w:rPr>
                  </w:pPr>
                  <w:r w:rsidRPr="003A76D7">
                    <w:rPr>
                      <w:rFonts w:asciiTheme="minorHAnsi" w:hAnsiTheme="minorHAnsi"/>
                      <w:b/>
                    </w:rPr>
                    <w:t>Latah Recovery Center</w:t>
                  </w:r>
                </w:p>
                <w:p w:rsidR="008B70D4" w:rsidRPr="008B70D4" w:rsidRDefault="008B70D4" w:rsidP="008B70D4"/>
                <w:p w:rsidR="008B70D4" w:rsidRDefault="003A76D7" w:rsidP="00C34432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8CA59552DC474D0FB03C45B6B3D5AB98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C34432">
                        <w:t>531 S Main #B</w:t>
                      </w:r>
                      <w:r w:rsidR="00C34432">
                        <w:br/>
                        <w:t>Moscow, ID 83843</w:t>
                      </w:r>
                      <w:r w:rsidR="008B70D4">
                        <w:br/>
                      </w:r>
                      <w:r w:rsidR="00C34432">
                        <w:br/>
                        <w:t>208-883-1045</w:t>
                      </w:r>
                    </w:sdtContent>
                  </w:sdt>
                  <w:r w:rsidR="00C34432">
                    <w:t xml:space="preserve"> </w:t>
                  </w:r>
                </w:p>
                <w:p w:rsidR="008E0A73" w:rsidRDefault="008E0A73" w:rsidP="00C34432">
                  <w:pPr>
                    <w:pStyle w:val="ContactInfo"/>
                  </w:pPr>
                  <w:r>
                    <w:t>Find us on Facebook!</w:t>
                  </w:r>
                </w:p>
                <w:p w:rsidR="00C34432" w:rsidRDefault="00C34432" w:rsidP="00C34432">
                  <w:pPr>
                    <w:pStyle w:val="ContactInfo"/>
                  </w:pPr>
                  <w:r>
                    <w:t>LatahRecoveryCenter.org</w:t>
                  </w:r>
                </w:p>
                <w:p w:rsidR="00C34432" w:rsidRDefault="00C34432" w:rsidP="00C34432">
                  <w:pPr>
                    <w:pStyle w:val="Date"/>
                  </w:pPr>
                </w:p>
                <w:p w:rsidR="00C34432" w:rsidRDefault="00C34432" w:rsidP="00C34432">
                  <w:pPr>
                    <w:pStyle w:val="Date"/>
                  </w:pPr>
                </w:p>
              </w:tc>
            </w:tr>
          </w:tbl>
          <w:p w:rsidR="0067631B" w:rsidRDefault="0067631B"/>
        </w:tc>
      </w:tr>
    </w:tbl>
    <w:p w:rsidR="0067631B" w:rsidRDefault="0067631B">
      <w:pPr>
        <w:pStyle w:val="NoSpacing"/>
      </w:pPr>
    </w:p>
    <w:sectPr w:rsidR="0067631B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432"/>
    <w:rsid w:val="000D0E73"/>
    <w:rsid w:val="00103925"/>
    <w:rsid w:val="0013173D"/>
    <w:rsid w:val="001D4E61"/>
    <w:rsid w:val="002C1D70"/>
    <w:rsid w:val="003677CF"/>
    <w:rsid w:val="003A76D7"/>
    <w:rsid w:val="0041089E"/>
    <w:rsid w:val="00411D4C"/>
    <w:rsid w:val="00501221"/>
    <w:rsid w:val="005403FA"/>
    <w:rsid w:val="005A1730"/>
    <w:rsid w:val="0061338E"/>
    <w:rsid w:val="0067631B"/>
    <w:rsid w:val="00711474"/>
    <w:rsid w:val="007758D9"/>
    <w:rsid w:val="007F1E03"/>
    <w:rsid w:val="00890D73"/>
    <w:rsid w:val="008B70D4"/>
    <w:rsid w:val="008E0A73"/>
    <w:rsid w:val="00953672"/>
    <w:rsid w:val="009816EA"/>
    <w:rsid w:val="00A37651"/>
    <w:rsid w:val="00AD15A6"/>
    <w:rsid w:val="00B03519"/>
    <w:rsid w:val="00B4524A"/>
    <w:rsid w:val="00B815BA"/>
    <w:rsid w:val="00C34432"/>
    <w:rsid w:val="00D37111"/>
    <w:rsid w:val="00D75E20"/>
    <w:rsid w:val="00E353A4"/>
    <w:rsid w:val="00EB558B"/>
    <w:rsid w:val="00F4224C"/>
    <w:rsid w:val="00FC1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23DD67"/>
  <w15:chartTrackingRefBased/>
  <w15:docId w15:val="{ADF90F8D-E261-4979-AB8D-29B4A2A30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t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nbr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CA59552DC474D0FB03C45B6B3D5AB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3663C7-F22E-4CD4-BC45-B4838CEBD6D2}"/>
      </w:docPartPr>
      <w:docPartBody>
        <w:p w:rsidR="00ED19D1" w:rsidRDefault="00D6364F">
          <w:pPr>
            <w:pStyle w:val="8CA59552DC474D0FB03C45B6B3D5AB98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64F"/>
    <w:rsid w:val="00367E90"/>
    <w:rsid w:val="00455AC9"/>
    <w:rsid w:val="0085056F"/>
    <w:rsid w:val="00925F35"/>
    <w:rsid w:val="0097523A"/>
    <w:rsid w:val="00A8387B"/>
    <w:rsid w:val="00B34218"/>
    <w:rsid w:val="00B738C3"/>
    <w:rsid w:val="00BC54BE"/>
    <w:rsid w:val="00D6364F"/>
    <w:rsid w:val="00D926BB"/>
    <w:rsid w:val="00E2153D"/>
    <w:rsid w:val="00EA4928"/>
    <w:rsid w:val="00ED19D1"/>
    <w:rsid w:val="00EE7004"/>
    <w:rsid w:val="00FF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3827D5223A34FAFB7C52EA5F758D3AA">
    <w:name w:val="03827D5223A34FAFB7C52EA5F758D3AA"/>
  </w:style>
  <w:style w:type="paragraph" w:customStyle="1" w:styleId="B39265428FEB4D4794D1AE388E7F9C56">
    <w:name w:val="B39265428FEB4D4794D1AE388E7F9C56"/>
  </w:style>
  <w:style w:type="paragraph" w:customStyle="1" w:styleId="ADBD08B746EB4E538DF77CA1660EE1AA">
    <w:name w:val="ADBD08B746EB4E538DF77CA1660EE1AA"/>
  </w:style>
  <w:style w:type="paragraph" w:customStyle="1" w:styleId="B82ADCD7B6404997936F76D45650EC09">
    <w:name w:val="B82ADCD7B6404997936F76D45650EC09"/>
  </w:style>
  <w:style w:type="paragraph" w:customStyle="1" w:styleId="00EFA6C0BE66433BAF841260132BBA3A">
    <w:name w:val="00EFA6C0BE66433BAF841260132BBA3A"/>
  </w:style>
  <w:style w:type="paragraph" w:customStyle="1" w:styleId="88591451A22B48BD8B51D625C8017B44">
    <w:name w:val="88591451A22B48BD8B51D625C8017B44"/>
  </w:style>
  <w:style w:type="paragraph" w:customStyle="1" w:styleId="97503F7247E9457E87C74B127C743903">
    <w:name w:val="97503F7247E9457E87C74B127C743903"/>
  </w:style>
  <w:style w:type="paragraph" w:customStyle="1" w:styleId="7B2B9F69CD024677A4AD569E73B1937B">
    <w:name w:val="7B2B9F69CD024677A4AD569E73B1937B"/>
  </w:style>
  <w:style w:type="paragraph" w:customStyle="1" w:styleId="DBB77F3C273D49E4A1E28BDFC021A798">
    <w:name w:val="DBB77F3C273D49E4A1E28BDFC021A798"/>
  </w:style>
  <w:style w:type="paragraph" w:customStyle="1" w:styleId="A65BA5AC16BA42A9ACF74E749B26D4A2">
    <w:name w:val="A65BA5AC16BA42A9ACF74E749B26D4A2"/>
  </w:style>
  <w:style w:type="paragraph" w:customStyle="1" w:styleId="8CA59552DC474D0FB03C45B6B3D5AB98">
    <w:name w:val="8CA59552DC474D0FB03C45B6B3D5AB98"/>
  </w:style>
  <w:style w:type="paragraph" w:customStyle="1" w:styleId="61BDFA54911D42A4B53BCB0418FAE7A2">
    <w:name w:val="61BDFA54911D42A4B53BCB0418FAE7A2"/>
  </w:style>
  <w:style w:type="paragraph" w:customStyle="1" w:styleId="2CBABD3010CC41F79E2E81D50CE6CD29">
    <w:name w:val="2CBABD3010CC41F79E2E81D50CE6CD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44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LRC</dc:creator>
  <cp:keywords/>
  <dc:description/>
  <cp:lastModifiedBy>vonbraun@uidaho.edu</cp:lastModifiedBy>
  <cp:revision>11</cp:revision>
  <cp:lastPrinted>2016-08-01T17:55:00Z</cp:lastPrinted>
  <dcterms:created xsi:type="dcterms:W3CDTF">2017-04-11T20:48:00Z</dcterms:created>
  <dcterms:modified xsi:type="dcterms:W3CDTF">2017-04-12T05:00:00Z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