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189" w:rsidRPr="00560D00" w:rsidRDefault="00A92189">
      <w:pPr>
        <w:pStyle w:val="Title"/>
        <w:rPr>
          <w:rFonts w:ascii="Arial" w:hAnsi="Arial" w:cs="Arial"/>
          <w:b/>
          <w:bCs/>
          <w:sz w:val="32"/>
          <w:szCs w:val="32"/>
        </w:rPr>
      </w:pPr>
      <w:r w:rsidRPr="00560D00">
        <w:rPr>
          <w:rFonts w:ascii="Arial" w:hAnsi="Arial" w:cs="Arial"/>
          <w:b/>
          <w:bCs/>
          <w:sz w:val="32"/>
          <w:szCs w:val="32"/>
        </w:rPr>
        <w:t>Selkirk Chapter Meeting</w:t>
      </w:r>
    </w:p>
    <w:p w:rsidR="00A92189" w:rsidRDefault="00A92189">
      <w:pPr>
        <w:pStyle w:val="Subtitle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Friday, June 20 </w:t>
      </w:r>
    </w:p>
    <w:p w:rsidR="00A92189" w:rsidRDefault="00A92189">
      <w:pPr>
        <w:pStyle w:val="Subtitle"/>
        <w:rPr>
          <w:rFonts w:ascii="Arial" w:hAnsi="Arial" w:cs="Arial"/>
          <w:sz w:val="32"/>
          <w:szCs w:val="32"/>
        </w:rPr>
      </w:pPr>
    </w:p>
    <w:p w:rsidR="00A92189" w:rsidRPr="00560D00" w:rsidRDefault="00A92189">
      <w:pPr>
        <w:pStyle w:val="Subtitle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SUMMER FIELD TRIP</w:t>
      </w:r>
    </w:p>
    <w:p w:rsidR="00A92189" w:rsidRDefault="00A92189">
      <w:pPr>
        <w:pStyle w:val="Subtitle"/>
        <w:rPr>
          <w:sz w:val="32"/>
          <w:szCs w:val="32"/>
        </w:rPr>
      </w:pPr>
    </w:p>
    <w:p w:rsidR="00A92189" w:rsidRPr="00560D00" w:rsidRDefault="00A92189" w:rsidP="00477133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is a trip to Ponderay Newsprint Company and Ponderay Valley Fiber at Usk.</w:t>
      </w:r>
    </w:p>
    <w:p w:rsidR="00A92189" w:rsidRPr="00560D00" w:rsidRDefault="00A92189" w:rsidP="00477133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</w:p>
    <w:p w:rsidR="00A92189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Meet at the Ponderay Newsprint at </w:t>
      </w:r>
      <w:smartTag w:uri="urn:schemas-microsoft-com:office:smarttags" w:element="time">
        <w:smartTagPr>
          <w:attr w:name="Hour" w:val="9"/>
          <w:attr w:name="Minute" w:val="0"/>
        </w:smartTagPr>
        <w:r>
          <w:rPr>
            <w:rFonts w:ascii="Arial" w:hAnsi="Arial" w:cs="Arial"/>
            <w:sz w:val="28"/>
            <w:szCs w:val="28"/>
          </w:rPr>
          <w:t>9:00</w:t>
        </w:r>
      </w:smartTag>
      <w:r>
        <w:rPr>
          <w:rFonts w:ascii="Arial" w:hAnsi="Arial" w:cs="Arial"/>
          <w:sz w:val="28"/>
          <w:szCs w:val="28"/>
        </w:rPr>
        <w:t xml:space="preserve">, Friday morning to begin the tour.  Newsprint is just south of Usk about </w:t>
      </w:r>
      <w:smartTag w:uri="urn:schemas-microsoft-com:office:smarttags" w:element="metricconverter">
        <w:smartTagPr>
          <w:attr w:name="ProductID" w:val="1 mile"/>
        </w:smartTagPr>
        <w:r>
          <w:rPr>
            <w:rFonts w:ascii="Arial" w:hAnsi="Arial" w:cs="Arial"/>
            <w:sz w:val="28"/>
            <w:szCs w:val="28"/>
          </w:rPr>
          <w:t>1 mile</w:t>
        </w:r>
      </w:smartTag>
      <w:r>
        <w:rPr>
          <w:rFonts w:ascii="Arial" w:hAnsi="Arial" w:cs="Arial"/>
          <w:sz w:val="28"/>
          <w:szCs w:val="28"/>
        </w:rPr>
        <w:t xml:space="preserve"> on Hwy 20, I will meet you at the security gate.  Tour of Ponderay Valley Fiber begins at </w:t>
      </w:r>
      <w:smartTag w:uri="urn:schemas-microsoft-com:office:smarttags" w:element="time">
        <w:smartTagPr>
          <w:attr w:name="Hour" w:val="12"/>
          <w:attr w:name="Minute" w:val="0"/>
        </w:smartTagPr>
        <w:r>
          <w:rPr>
            <w:rFonts w:ascii="Arial" w:hAnsi="Arial" w:cs="Arial"/>
            <w:sz w:val="28"/>
            <w:szCs w:val="28"/>
          </w:rPr>
          <w:t>12:00</w:t>
        </w:r>
      </w:smartTag>
      <w:r>
        <w:rPr>
          <w:rFonts w:ascii="Arial" w:hAnsi="Arial" w:cs="Arial"/>
          <w:sz w:val="28"/>
          <w:szCs w:val="28"/>
        </w:rPr>
        <w:t>.  Please be on time, call my cell phone below if you are going to be late.</w:t>
      </w:r>
    </w:p>
    <w:p w:rsidR="00A92189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</w:p>
    <w:p w:rsidR="00A92189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Usk is </w:t>
      </w:r>
      <w:smartTag w:uri="urn:schemas-microsoft-com:office:smarttags" w:element="metricconverter">
        <w:smartTagPr>
          <w:attr w:name="ProductID" w:val="50 miles"/>
        </w:smartTagPr>
        <w:r>
          <w:rPr>
            <w:rFonts w:ascii="Arial" w:hAnsi="Arial" w:cs="Arial"/>
            <w:sz w:val="28"/>
            <w:szCs w:val="28"/>
          </w:rPr>
          <w:t>50 miles</w:t>
        </w:r>
      </w:smartTag>
      <w:r>
        <w:rPr>
          <w:rFonts w:ascii="Arial" w:hAnsi="Arial" w:cs="Arial"/>
          <w:sz w:val="28"/>
          <w:szCs w:val="28"/>
        </w:rPr>
        <w:t xml:space="preserve"> from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Spokane</w:t>
          </w:r>
        </w:smartTag>
      </w:smartTag>
      <w:r>
        <w:rPr>
          <w:rFonts w:ascii="Arial" w:hAnsi="Arial" w:cs="Arial"/>
          <w:sz w:val="28"/>
          <w:szCs w:val="28"/>
        </w:rPr>
        <w:t xml:space="preserve"> via Hwy 2 and Hwy 211.  Usk is </w:t>
      </w:r>
      <w:smartTag w:uri="urn:schemas-microsoft-com:office:smarttags" w:element="State">
        <w:r>
          <w:rPr>
            <w:rFonts w:ascii="Arial" w:hAnsi="Arial" w:cs="Arial"/>
            <w:sz w:val="28"/>
            <w:szCs w:val="28"/>
          </w:rPr>
          <w:t>59 miles</w:t>
        </w:r>
      </w:smartTag>
      <w:r>
        <w:rPr>
          <w:rFonts w:ascii="Arial" w:hAnsi="Arial" w:cs="Arial"/>
          <w:sz w:val="28"/>
          <w:szCs w:val="28"/>
        </w:rPr>
        <w:t xml:space="preserve"> from </w:t>
      </w:r>
      <w:smartTag w:uri="urn:schemas-microsoft-com:office:smarttags" w:element="State">
        <w:r>
          <w:rPr>
            <w:rFonts w:ascii="Arial" w:hAnsi="Arial" w:cs="Arial"/>
            <w:sz w:val="28"/>
            <w:szCs w:val="28"/>
          </w:rPr>
          <w:t>Coeur D’Alene</w:t>
        </w:r>
      </w:smartTag>
      <w:r>
        <w:rPr>
          <w:rFonts w:ascii="Arial" w:hAnsi="Arial" w:cs="Arial"/>
          <w:sz w:val="28"/>
          <w:szCs w:val="28"/>
        </w:rPr>
        <w:t xml:space="preserve"> via Hwy 41 and Hwy 20.  Usk is </w:t>
      </w:r>
      <w:smartTag w:uri="urn:schemas-microsoft-com:office:smarttags" w:element="State">
        <w:r>
          <w:rPr>
            <w:rFonts w:ascii="Arial" w:hAnsi="Arial" w:cs="Arial"/>
            <w:sz w:val="28"/>
            <w:szCs w:val="28"/>
          </w:rPr>
          <w:t>45 miles</w:t>
        </w:r>
      </w:smartTag>
      <w:r>
        <w:rPr>
          <w:rFonts w:ascii="Arial" w:hAnsi="Arial" w:cs="Arial"/>
          <w:sz w:val="28"/>
          <w:szCs w:val="28"/>
        </w:rPr>
        <w:t xml:space="preserve"> from Sandpoint via Hwy 2 and Hwy 20.  Usk is </w:t>
      </w:r>
      <w:smartTag w:uri="urn:schemas-microsoft-com:office:smarttags" w:element="State">
        <w:r>
          <w:rPr>
            <w:rFonts w:ascii="Arial" w:hAnsi="Arial" w:cs="Arial"/>
            <w:sz w:val="28"/>
            <w:szCs w:val="28"/>
          </w:rPr>
          <w:t>16 miles</w:t>
        </w:r>
      </w:smartTag>
      <w:r>
        <w:rPr>
          <w:rFonts w:ascii="Arial" w:hAnsi="Arial" w:cs="Arial"/>
          <w:sz w:val="28"/>
          <w:szCs w:val="28"/>
        </w:rPr>
        <w:t xml:space="preserve"> from </w:t>
      </w:r>
      <w:smartTag w:uri="urn:schemas-microsoft-com:office:smarttags" w:element="State"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Newport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WA</w:t>
          </w:r>
        </w:smartTag>
      </w:smartTag>
      <w:r>
        <w:rPr>
          <w:rFonts w:ascii="Arial" w:hAnsi="Arial" w:cs="Arial"/>
          <w:sz w:val="28"/>
          <w:szCs w:val="28"/>
        </w:rPr>
        <w:t xml:space="preserve"> via Hwy 20.</w:t>
      </w:r>
    </w:p>
    <w:p w:rsidR="00A92189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</w:p>
    <w:p w:rsidR="00A92189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Bring your own lunch or snack. There will not be a formal sit down as we will go from on tour to the next.   Wear appropriate attire for touring an operating mill and bring a hardhat unless you want to wear the furnished one.</w:t>
      </w:r>
    </w:p>
    <w:p w:rsidR="00A92189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</w:p>
    <w:p w:rsidR="00A92189" w:rsidRPr="00560D00" w:rsidRDefault="00A92189" w:rsidP="00183740">
      <w:pPr>
        <w:shd w:val="clear" w:color="auto" w:fill="FFFFFF"/>
        <w:outlineLvl w:val="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 informal, stand up, business meeting will be held following the end of the tours.</w:t>
      </w:r>
    </w:p>
    <w:p w:rsidR="00A92189" w:rsidRPr="00560D00" w:rsidRDefault="00A92189">
      <w:pPr>
        <w:rPr>
          <w:rFonts w:ascii="Arial" w:hAnsi="Arial" w:cs="Arial"/>
          <w:sz w:val="28"/>
          <w:szCs w:val="28"/>
        </w:rPr>
      </w:pPr>
    </w:p>
    <w:p w:rsidR="00A92189" w:rsidRDefault="00A92189">
      <w:pPr>
        <w:rPr>
          <w:rFonts w:ascii="Arial" w:hAnsi="Arial" w:cs="Arial"/>
          <w:sz w:val="28"/>
          <w:szCs w:val="28"/>
        </w:rPr>
      </w:pPr>
      <w:r w:rsidRPr="00560D00">
        <w:rPr>
          <w:rFonts w:ascii="Arial" w:hAnsi="Arial" w:cs="Arial"/>
          <w:b/>
          <w:bCs/>
          <w:sz w:val="28"/>
          <w:szCs w:val="28"/>
          <w:u w:val="single"/>
        </w:rPr>
        <w:t xml:space="preserve">PLEASE RSVP by COB 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June 18. </w:t>
      </w:r>
      <w:r w:rsidRPr="00560D00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</w:t>
      </w:r>
      <w:r w:rsidRPr="00560D00">
        <w:rPr>
          <w:rFonts w:ascii="Arial" w:hAnsi="Arial" w:cs="Arial"/>
          <w:sz w:val="28"/>
          <w:szCs w:val="28"/>
        </w:rPr>
        <w:t xml:space="preserve">Contact </w:t>
      </w:r>
      <w:hyperlink r:id="rId7" w:history="1">
        <w:r w:rsidRPr="00560D00">
          <w:rPr>
            <w:rStyle w:val="Hyperlink"/>
            <w:rFonts w:ascii="Arial" w:hAnsi="Arial" w:cs="Arial"/>
            <w:sz w:val="28"/>
            <w:szCs w:val="28"/>
          </w:rPr>
          <w:t>lkaney@povn.com</w:t>
        </w:r>
      </w:hyperlink>
      <w:r>
        <w:rPr>
          <w:rFonts w:ascii="Arial" w:hAnsi="Arial" w:cs="Arial"/>
          <w:sz w:val="28"/>
          <w:szCs w:val="28"/>
        </w:rPr>
        <w:t xml:space="preserve"> or 509-671-3374</w:t>
      </w:r>
      <w:r w:rsidRPr="00560D00">
        <w:rPr>
          <w:rFonts w:ascii="Arial" w:hAnsi="Arial" w:cs="Arial"/>
          <w:sz w:val="28"/>
          <w:szCs w:val="28"/>
        </w:rPr>
        <w:t xml:space="preserve"> and leave a message. </w:t>
      </w:r>
      <w:r>
        <w:rPr>
          <w:rFonts w:ascii="Arial" w:hAnsi="Arial" w:cs="Arial"/>
          <w:sz w:val="28"/>
          <w:szCs w:val="28"/>
        </w:rPr>
        <w:t xml:space="preserve"> I need to know so the mill can arrange enough tour guides. Or cancel the meeting if lack of interest.</w:t>
      </w:r>
    </w:p>
    <w:p w:rsidR="00A92189" w:rsidRPr="00560D00" w:rsidRDefault="00A92189">
      <w:pPr>
        <w:rPr>
          <w:rFonts w:ascii="Arial" w:hAnsi="Arial" w:cs="Arial"/>
          <w:sz w:val="28"/>
          <w:szCs w:val="28"/>
        </w:rPr>
      </w:pPr>
    </w:p>
    <w:p w:rsidR="00A92189" w:rsidRDefault="00A92189"/>
    <w:p w:rsidR="00A92189" w:rsidRPr="00C94FD8" w:rsidRDefault="00A92189">
      <w:pPr>
        <w:rPr>
          <w:sz w:val="32"/>
          <w:szCs w:val="32"/>
        </w:rPr>
      </w:pPr>
      <w:r w:rsidRPr="00C94FD8">
        <w:rPr>
          <w:sz w:val="32"/>
          <w:szCs w:val="32"/>
        </w:rPr>
        <w:t>IDEAS NEEDED FOR NEXT YEARS MEETING TOPICS.</w:t>
      </w:r>
      <w:r>
        <w:rPr>
          <w:sz w:val="32"/>
          <w:szCs w:val="32"/>
        </w:rPr>
        <w:t xml:space="preserve">  Thanks to those who have already made suggestions.</w:t>
      </w:r>
    </w:p>
    <w:p w:rsidR="00A92189" w:rsidRPr="00850F0C" w:rsidRDefault="00A92189"/>
    <w:p w:rsidR="00A92189" w:rsidRPr="00E7395D" w:rsidRDefault="00A92189">
      <w:pPr>
        <w:rPr>
          <w:i/>
          <w:iCs/>
        </w:rPr>
      </w:pPr>
    </w:p>
    <w:p w:rsidR="00A92189" w:rsidRPr="00560D00" w:rsidRDefault="00A92189">
      <w:pPr>
        <w:pStyle w:val="Heading1"/>
        <w:rPr>
          <w:b/>
          <w:bCs/>
          <w:sz w:val="20"/>
          <w:szCs w:val="20"/>
        </w:rPr>
      </w:pPr>
      <w:r w:rsidRPr="00560D00">
        <w:rPr>
          <w:b/>
          <w:bCs/>
          <w:sz w:val="20"/>
          <w:szCs w:val="20"/>
        </w:rPr>
        <w:t>Chapter Officers</w:t>
      </w:r>
      <w:r>
        <w:rPr>
          <w:b/>
          <w:bCs/>
          <w:sz w:val="20"/>
          <w:szCs w:val="20"/>
        </w:rPr>
        <w:t xml:space="preserve"> </w:t>
      </w:r>
    </w:p>
    <w:p w:rsidR="00A92189" w:rsidRPr="00560D00" w:rsidRDefault="00A92189">
      <w:pPr>
        <w:rPr>
          <w:sz w:val="20"/>
          <w:szCs w:val="20"/>
        </w:rPr>
      </w:pPr>
    </w:p>
    <w:p w:rsidR="00A92189" w:rsidRPr="00560D00" w:rsidRDefault="00A92189" w:rsidP="003248AD">
      <w:pPr>
        <w:rPr>
          <w:sz w:val="20"/>
          <w:szCs w:val="20"/>
          <w:u w:val="single"/>
        </w:rPr>
      </w:pPr>
      <w:r w:rsidRPr="00560D00">
        <w:rPr>
          <w:sz w:val="20"/>
          <w:szCs w:val="20"/>
        </w:rPr>
        <w:t>CHAIR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>Steve Bloedel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 xml:space="preserve">     (208)-765-2221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</w:r>
      <w:r w:rsidRPr="00560D00">
        <w:rPr>
          <w:color w:val="002060"/>
          <w:sz w:val="20"/>
          <w:szCs w:val="20"/>
          <w:u w:val="single"/>
        </w:rPr>
        <w:t>bloedels@aol.com</w:t>
      </w:r>
    </w:p>
    <w:p w:rsidR="00A92189" w:rsidRPr="00560D00" w:rsidRDefault="00A92189">
      <w:pPr>
        <w:rPr>
          <w:sz w:val="20"/>
          <w:szCs w:val="20"/>
        </w:rPr>
      </w:pPr>
      <w:r w:rsidRPr="00560D00">
        <w:rPr>
          <w:sz w:val="20"/>
          <w:szCs w:val="20"/>
        </w:rPr>
        <w:t>CHAIR-ELECT</w:t>
      </w:r>
      <w:r w:rsidRPr="00560D00">
        <w:rPr>
          <w:sz w:val="20"/>
          <w:szCs w:val="20"/>
        </w:rPr>
        <w:tab/>
        <w:t xml:space="preserve">          </w:t>
      </w:r>
      <w:r w:rsidRPr="00560D00">
        <w:rPr>
          <w:sz w:val="20"/>
          <w:szCs w:val="20"/>
        </w:rPr>
        <w:tab/>
      </w:r>
      <w:r>
        <w:rPr>
          <w:sz w:val="20"/>
          <w:szCs w:val="20"/>
        </w:rPr>
        <w:t>Jason Parke</w:t>
      </w:r>
    </w:p>
    <w:p w:rsidR="00A92189" w:rsidRPr="00560D00" w:rsidRDefault="00A92189">
      <w:pPr>
        <w:rPr>
          <w:sz w:val="20"/>
          <w:szCs w:val="20"/>
        </w:rPr>
      </w:pPr>
      <w:r w:rsidRPr="00560D00">
        <w:rPr>
          <w:sz w:val="20"/>
          <w:szCs w:val="20"/>
        </w:rPr>
        <w:t>SECRETARY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>Lynn Kaney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 xml:space="preserve">     (509) 447-3392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</w:r>
      <w:hyperlink r:id="rId8" w:history="1">
        <w:r w:rsidRPr="00560D00">
          <w:rPr>
            <w:rStyle w:val="Hyperlink"/>
            <w:sz w:val="20"/>
            <w:szCs w:val="20"/>
          </w:rPr>
          <w:t>lkaney@povn.com</w:t>
        </w:r>
      </w:hyperlink>
    </w:p>
    <w:p w:rsidR="00A92189" w:rsidRPr="00560D00" w:rsidRDefault="00A92189">
      <w:pPr>
        <w:rPr>
          <w:sz w:val="20"/>
          <w:szCs w:val="20"/>
        </w:rPr>
      </w:pPr>
      <w:r>
        <w:rPr>
          <w:sz w:val="20"/>
          <w:szCs w:val="20"/>
        </w:rPr>
        <w:t>TREASURE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Bill Love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r w:rsidRPr="00560D00">
        <w:rPr>
          <w:sz w:val="20"/>
          <w:szCs w:val="20"/>
        </w:rPr>
        <w:t>(208) 263-6277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</w:r>
      <w:hyperlink r:id="rId9" w:history="1">
        <w:r w:rsidRPr="00560D00">
          <w:rPr>
            <w:rStyle w:val="Hyperlink"/>
            <w:sz w:val="20"/>
            <w:szCs w:val="20"/>
          </w:rPr>
          <w:t>loblollylove@hotmail.com</w:t>
        </w:r>
      </w:hyperlink>
    </w:p>
    <w:p w:rsidR="00A92189" w:rsidRPr="00560D00" w:rsidRDefault="00A92189">
      <w:pPr>
        <w:rPr>
          <w:sz w:val="20"/>
          <w:szCs w:val="20"/>
        </w:rPr>
      </w:pPr>
      <w:r w:rsidRPr="00560D00">
        <w:rPr>
          <w:sz w:val="20"/>
          <w:szCs w:val="20"/>
        </w:rPr>
        <w:t>COMMUNICATIONS</w:t>
      </w:r>
      <w:r w:rsidRPr="00560D00">
        <w:rPr>
          <w:sz w:val="20"/>
          <w:szCs w:val="20"/>
        </w:rPr>
        <w:tab/>
        <w:t>Eric Trimble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 xml:space="preserve">     (509) 447-9281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</w:r>
      <w:hyperlink r:id="rId10" w:history="1">
        <w:r w:rsidRPr="00560D00">
          <w:rPr>
            <w:rStyle w:val="Hyperlink"/>
            <w:sz w:val="20"/>
            <w:szCs w:val="20"/>
          </w:rPr>
          <w:t>etrimble2@yahoo.com</w:t>
        </w:r>
      </w:hyperlink>
    </w:p>
    <w:p w:rsidR="00A92189" w:rsidRPr="00560D00" w:rsidRDefault="00A92189">
      <w:pPr>
        <w:rPr>
          <w:sz w:val="20"/>
          <w:szCs w:val="20"/>
        </w:rPr>
      </w:pPr>
      <w:r w:rsidRPr="00560D00">
        <w:rPr>
          <w:sz w:val="20"/>
          <w:szCs w:val="20"/>
        </w:rPr>
        <w:t>MEMBERSHIP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 xml:space="preserve">Norris Booth 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  <w:t xml:space="preserve">     (208) 765-6067</w:t>
      </w:r>
      <w:r w:rsidRPr="00560D00">
        <w:rPr>
          <w:sz w:val="20"/>
          <w:szCs w:val="20"/>
        </w:rPr>
        <w:tab/>
      </w:r>
      <w:r w:rsidRPr="00560D00">
        <w:rPr>
          <w:sz w:val="20"/>
          <w:szCs w:val="20"/>
        </w:rPr>
        <w:tab/>
      </w:r>
      <w:hyperlink r:id="rId11" w:history="1">
        <w:r w:rsidRPr="00560D00">
          <w:rPr>
            <w:rStyle w:val="Hyperlink"/>
            <w:sz w:val="20"/>
            <w:szCs w:val="20"/>
          </w:rPr>
          <w:t>norrisboothe@hotmail.com</w:t>
        </w:r>
      </w:hyperlink>
    </w:p>
    <w:sectPr w:rsidR="00A92189" w:rsidRPr="00560D00" w:rsidSect="004E4FB5">
      <w:footerReference w:type="default" r:id="rId12"/>
      <w:pgSz w:w="12240" w:h="15840" w:code="1"/>
      <w:pgMar w:top="1152" w:right="576" w:bottom="1296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189" w:rsidRDefault="00A92189" w:rsidP="003248AD">
      <w:r>
        <w:separator/>
      </w:r>
    </w:p>
  </w:endnote>
  <w:endnote w:type="continuationSeparator" w:id="1">
    <w:p w:rsidR="00A92189" w:rsidRDefault="00A92189" w:rsidP="00324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189" w:rsidRDefault="00A92189">
    <w:pPr>
      <w:pStyle w:val="Footer"/>
    </w:pPr>
    <w:r>
      <w:t>COB = close of business generally 5 PM</w:t>
    </w:r>
    <w:r>
      <w:tab/>
    </w:r>
    <w:r>
      <w:tab/>
    </w:r>
    <w:fldSimple w:instr=" DATE \@ &quot;M/d/yyyy&quot; ">
      <w:r>
        <w:rPr>
          <w:noProof/>
        </w:rPr>
        <w:t>6/9/2008</w:t>
      </w:r>
    </w:fldSimple>
  </w:p>
  <w:p w:rsidR="00A92189" w:rsidRDefault="00A92189">
    <w:pPr>
      <w:pStyle w:val="Footer"/>
    </w:pPr>
  </w:p>
  <w:p w:rsidR="00A92189" w:rsidRDefault="00A9218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189" w:rsidRDefault="00A92189" w:rsidP="003248AD">
      <w:r>
        <w:separator/>
      </w:r>
    </w:p>
  </w:footnote>
  <w:footnote w:type="continuationSeparator" w:id="1">
    <w:p w:rsidR="00A92189" w:rsidRDefault="00A92189" w:rsidP="00324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44AA8"/>
    <w:multiLevelType w:val="multilevel"/>
    <w:tmpl w:val="6FF82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2764A9"/>
    <w:multiLevelType w:val="multilevel"/>
    <w:tmpl w:val="07B0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7E2"/>
    <w:rsid w:val="00025429"/>
    <w:rsid w:val="00025C38"/>
    <w:rsid w:val="00047AA8"/>
    <w:rsid w:val="000734D0"/>
    <w:rsid w:val="0007374C"/>
    <w:rsid w:val="000804F1"/>
    <w:rsid w:val="0009186A"/>
    <w:rsid w:val="000C119B"/>
    <w:rsid w:val="00107682"/>
    <w:rsid w:val="0011259A"/>
    <w:rsid w:val="001305B8"/>
    <w:rsid w:val="0013707F"/>
    <w:rsid w:val="00157254"/>
    <w:rsid w:val="00183740"/>
    <w:rsid w:val="001A2C33"/>
    <w:rsid w:val="001C48D2"/>
    <w:rsid w:val="001D4CE6"/>
    <w:rsid w:val="001D6F9D"/>
    <w:rsid w:val="001F0BA5"/>
    <w:rsid w:val="002640E2"/>
    <w:rsid w:val="002734D7"/>
    <w:rsid w:val="002B59DD"/>
    <w:rsid w:val="002C0255"/>
    <w:rsid w:val="002E75CC"/>
    <w:rsid w:val="002F58E8"/>
    <w:rsid w:val="003159B3"/>
    <w:rsid w:val="003248AD"/>
    <w:rsid w:val="00324DEF"/>
    <w:rsid w:val="00331F56"/>
    <w:rsid w:val="003402FD"/>
    <w:rsid w:val="00342DAC"/>
    <w:rsid w:val="003767E2"/>
    <w:rsid w:val="003A2067"/>
    <w:rsid w:val="003B4A47"/>
    <w:rsid w:val="003E3E3F"/>
    <w:rsid w:val="00420FBB"/>
    <w:rsid w:val="00431664"/>
    <w:rsid w:val="004325F5"/>
    <w:rsid w:val="00432C8E"/>
    <w:rsid w:val="00434250"/>
    <w:rsid w:val="00437B61"/>
    <w:rsid w:val="004459F7"/>
    <w:rsid w:val="00450128"/>
    <w:rsid w:val="004662CC"/>
    <w:rsid w:val="00477133"/>
    <w:rsid w:val="004D39E7"/>
    <w:rsid w:val="004D48E1"/>
    <w:rsid w:val="004E4FB5"/>
    <w:rsid w:val="004F4A94"/>
    <w:rsid w:val="0051545F"/>
    <w:rsid w:val="00542A5D"/>
    <w:rsid w:val="00555CD0"/>
    <w:rsid w:val="00556F61"/>
    <w:rsid w:val="00560D00"/>
    <w:rsid w:val="005821BA"/>
    <w:rsid w:val="00594E91"/>
    <w:rsid w:val="005A3775"/>
    <w:rsid w:val="005C2235"/>
    <w:rsid w:val="005D73A1"/>
    <w:rsid w:val="005E4022"/>
    <w:rsid w:val="005F7B3B"/>
    <w:rsid w:val="00602F90"/>
    <w:rsid w:val="00603E1E"/>
    <w:rsid w:val="00611613"/>
    <w:rsid w:val="00617F7E"/>
    <w:rsid w:val="0062021D"/>
    <w:rsid w:val="00671C4F"/>
    <w:rsid w:val="006731B5"/>
    <w:rsid w:val="006813D2"/>
    <w:rsid w:val="006A777C"/>
    <w:rsid w:val="006C3560"/>
    <w:rsid w:val="00732CB2"/>
    <w:rsid w:val="007504DB"/>
    <w:rsid w:val="007713F3"/>
    <w:rsid w:val="00774F9D"/>
    <w:rsid w:val="0077732C"/>
    <w:rsid w:val="007A1AB8"/>
    <w:rsid w:val="007B2A0B"/>
    <w:rsid w:val="007E0C9A"/>
    <w:rsid w:val="007F710A"/>
    <w:rsid w:val="007F7EC6"/>
    <w:rsid w:val="008120EC"/>
    <w:rsid w:val="0082543F"/>
    <w:rsid w:val="00833886"/>
    <w:rsid w:val="00850F0C"/>
    <w:rsid w:val="00874DC1"/>
    <w:rsid w:val="008F035B"/>
    <w:rsid w:val="008F3DA4"/>
    <w:rsid w:val="00916F61"/>
    <w:rsid w:val="009467DA"/>
    <w:rsid w:val="0095167F"/>
    <w:rsid w:val="00963B5E"/>
    <w:rsid w:val="0099327F"/>
    <w:rsid w:val="00995410"/>
    <w:rsid w:val="00996CC5"/>
    <w:rsid w:val="009A1ECF"/>
    <w:rsid w:val="009B2375"/>
    <w:rsid w:val="009B7FC2"/>
    <w:rsid w:val="00A10785"/>
    <w:rsid w:val="00A2597E"/>
    <w:rsid w:val="00A31BDF"/>
    <w:rsid w:val="00A3481C"/>
    <w:rsid w:val="00A538D3"/>
    <w:rsid w:val="00A7593C"/>
    <w:rsid w:val="00A8495B"/>
    <w:rsid w:val="00A92189"/>
    <w:rsid w:val="00AA5456"/>
    <w:rsid w:val="00AB06ED"/>
    <w:rsid w:val="00AB3650"/>
    <w:rsid w:val="00AD5EF3"/>
    <w:rsid w:val="00AE46B2"/>
    <w:rsid w:val="00B0149D"/>
    <w:rsid w:val="00B04CC3"/>
    <w:rsid w:val="00B27BE5"/>
    <w:rsid w:val="00B53E65"/>
    <w:rsid w:val="00B652CB"/>
    <w:rsid w:val="00B751E5"/>
    <w:rsid w:val="00B81262"/>
    <w:rsid w:val="00BB6508"/>
    <w:rsid w:val="00BC12FA"/>
    <w:rsid w:val="00BD4D72"/>
    <w:rsid w:val="00BD6CD3"/>
    <w:rsid w:val="00BF7B0A"/>
    <w:rsid w:val="00C34A5D"/>
    <w:rsid w:val="00C35DA1"/>
    <w:rsid w:val="00C90FA3"/>
    <w:rsid w:val="00C94FD8"/>
    <w:rsid w:val="00CA4AF4"/>
    <w:rsid w:val="00CB2937"/>
    <w:rsid w:val="00CD047E"/>
    <w:rsid w:val="00D03711"/>
    <w:rsid w:val="00D20378"/>
    <w:rsid w:val="00D27774"/>
    <w:rsid w:val="00D31771"/>
    <w:rsid w:val="00D84E20"/>
    <w:rsid w:val="00DC639B"/>
    <w:rsid w:val="00DF11C2"/>
    <w:rsid w:val="00E01498"/>
    <w:rsid w:val="00E13628"/>
    <w:rsid w:val="00E71957"/>
    <w:rsid w:val="00E7395D"/>
    <w:rsid w:val="00EC36F7"/>
    <w:rsid w:val="00ED0455"/>
    <w:rsid w:val="00ED2F02"/>
    <w:rsid w:val="00EF7AE0"/>
    <w:rsid w:val="00F820D8"/>
    <w:rsid w:val="00F826FE"/>
    <w:rsid w:val="00FD066D"/>
    <w:rsid w:val="00FE2B8A"/>
    <w:rsid w:val="00FF6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martTagType w:namespaceuri="urn:schemas-microsoft-com:office:smarttags" w:name="ti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4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04DB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7504D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7504DB"/>
    <w:pPr>
      <w:jc w:val="center"/>
    </w:pPr>
    <w:rPr>
      <w:b/>
      <w:bCs/>
      <w:i/>
      <w:iCs/>
      <w:sz w:val="28"/>
      <w:szCs w:val="28"/>
      <w:u w:val="single"/>
    </w:rPr>
  </w:style>
  <w:style w:type="character" w:customStyle="1" w:styleId="SubtitleChar">
    <w:name w:val="Subtitle Char"/>
    <w:basedOn w:val="DefaultParagraphFont"/>
    <w:link w:val="Subtitle"/>
    <w:uiPriority w:val="99"/>
    <w:rPr>
      <w:rFonts w:ascii="Cambria" w:hAnsi="Cambria" w:cs="Cambria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504D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character" w:styleId="Hyperlink">
    <w:name w:val="Hyperlink"/>
    <w:basedOn w:val="DefaultParagraphFont"/>
    <w:uiPriority w:val="99"/>
    <w:rsid w:val="007504DB"/>
    <w:rPr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7504DB"/>
    <w:rPr>
      <w:i/>
      <w:i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7504DB"/>
    <w:rPr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4D48E1"/>
    <w:rPr>
      <w:b/>
      <w:bCs/>
    </w:rPr>
  </w:style>
  <w:style w:type="paragraph" w:styleId="Header">
    <w:name w:val="header"/>
    <w:basedOn w:val="Normal"/>
    <w:link w:val="HeaderChar"/>
    <w:uiPriority w:val="99"/>
    <w:semiHidden/>
    <w:rsid w:val="00324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48A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248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8A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3248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8AD"/>
    <w:rPr>
      <w:rFonts w:ascii="Tahoma" w:hAnsi="Tahoma" w:cs="Tahoma"/>
      <w:sz w:val="16"/>
      <w:szCs w:val="16"/>
    </w:rPr>
  </w:style>
  <w:style w:type="character" w:customStyle="1" w:styleId="header1">
    <w:name w:val="header1"/>
    <w:basedOn w:val="DefaultParagraphFont"/>
    <w:uiPriority w:val="99"/>
    <w:rsid w:val="00477133"/>
    <w:rPr>
      <w:rFonts w:ascii="Verdana" w:hAnsi="Verdana" w:cs="Verdana"/>
      <w:b/>
      <w:bCs/>
      <w:color w:val="333333"/>
      <w:sz w:val="20"/>
      <w:szCs w:val="20"/>
    </w:rPr>
  </w:style>
  <w:style w:type="paragraph" w:styleId="NormalWeb">
    <w:name w:val="Normal (Web)"/>
    <w:basedOn w:val="Normal"/>
    <w:uiPriority w:val="99"/>
    <w:rsid w:val="0047713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71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12687">
          <w:marLeft w:val="270"/>
          <w:marRight w:val="270"/>
          <w:marTop w:val="0"/>
          <w:marBottom w:val="0"/>
          <w:divBdr>
            <w:top w:val="single" w:sz="6" w:space="0" w:color="FFFFFF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5247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26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12691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712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DDEEEE"/>
                            <w:left w:val="single" w:sz="12" w:space="0" w:color="DDEEEE"/>
                            <w:bottom w:val="single" w:sz="12" w:space="0" w:color="DDEEEE"/>
                            <w:right w:val="single" w:sz="12" w:space="0" w:color="DD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kaney@povn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kaney@povn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orrisboothe@hot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trimble2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oblollylove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275</Words>
  <Characters>1574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Selkirk Chapter Meeting</dc:title>
  <dc:subject/>
  <dc:creator>Lynn Kaney</dc:creator>
  <cp:keywords/>
  <dc:description/>
  <cp:lastModifiedBy>Lynn Kaney</cp:lastModifiedBy>
  <cp:revision>6</cp:revision>
  <cp:lastPrinted>2008-06-09T15:40:00Z</cp:lastPrinted>
  <dcterms:created xsi:type="dcterms:W3CDTF">2008-06-09T15:25:00Z</dcterms:created>
  <dcterms:modified xsi:type="dcterms:W3CDTF">2008-06-09T15:40:00Z</dcterms:modified>
</cp:coreProperties>
</file>